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4500DD" w:rsidRDefault="00C8190F">
      <w:pPr>
        <w:pStyle w:val="Title"/>
      </w:pPr>
      <w:sdt>
        <w:sdtPr>
          <w:alias w:val="Company Name"/>
          <w:tag w:val=""/>
          <w:id w:val="1501239775"/>
          <w:placeholder>
            <w:docPart w:val="508FE075F1C1418B93DD69A1F13EBFFC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C95037">
            <w:t>Denver Foothills Tracking Association</w:t>
          </w:r>
        </w:sdtContent>
      </w:sdt>
    </w:p>
    <w:sdt>
      <w:sdtPr>
        <w:id w:val="474871628"/>
        <w:placeholder>
          <w:docPart w:val="A5D7350C12794F3B983FE1564CC604F9"/>
        </w:placeholder>
        <w:date w:fullDate="2016-01-01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4500DD" w:rsidRDefault="00A80301" w:rsidP="00A80301">
          <w:pPr>
            <w:pStyle w:val="Subtitle"/>
            <w:tabs>
              <w:tab w:val="left" w:pos="2230"/>
            </w:tabs>
          </w:pPr>
          <w:r>
            <w:t>January 1, 2016</w:t>
          </w:r>
        </w:p>
      </w:sdtContent>
    </w:sdt>
    <w:p w:rsidR="000572C3" w:rsidRDefault="000572C3" w:rsidP="00C95037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6"/>
        <w:gridCol w:w="2352"/>
        <w:gridCol w:w="2001"/>
        <w:gridCol w:w="2026"/>
      </w:tblGrid>
      <w:tr w:rsidR="000572C3" w:rsidTr="000572C3">
        <w:tc>
          <w:tcPr>
            <w:tcW w:w="4446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2658433" cy="1905000"/>
                  <wp:effectExtent l="19050" t="0" r="8567" b="0"/>
                  <wp:docPr id="6" name="Picture 1" descr="C:\Users\Owner\Documents\DFTA\artwork\DFTAguid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wner\Documents\DFTA\artwork\DFTAguid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006" cy="19054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2" w:type="dxa"/>
            <w:tcBorders>
              <w:left w:val="thickThinSmallGap" w:sz="24" w:space="0" w:color="auto"/>
            </w:tcBorders>
          </w:tcPr>
          <w:p w:rsidR="000572C3" w:rsidRDefault="000572C3" w:rsidP="006D0A49">
            <w:pPr>
              <w:rPr>
                <w:sz w:val="22"/>
                <w:szCs w:val="22"/>
              </w:rPr>
            </w:pPr>
            <w:r w:rsidRPr="00864A41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336891" cy="1619250"/>
                  <wp:effectExtent l="19050" t="0" r="0" b="0"/>
                  <wp:docPr id="7" name="Picture 1" descr="C:\Users\Owner\Documents\DFTA\Business files\Fundraisers\2016 guiding shirts\ZIppered Hood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wner\Documents\DFTA\Business files\Fundraisers\2016 guiding shirts\ZIppered Hood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771" cy="16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Zippered Sweatshirt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small – XL  </w:t>
            </w:r>
            <w:r w:rsidRPr="00C95037">
              <w:rPr>
                <w:sz w:val="22"/>
                <w:szCs w:val="22"/>
              </w:rPr>
              <w:t>$</w:t>
            </w:r>
            <w:r>
              <w:rPr>
                <w:sz w:val="22"/>
                <w:szCs w:val="22"/>
              </w:rPr>
              <w:t>40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2XL – 3XL  $45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01" w:type="dxa"/>
          </w:tcPr>
          <w:p w:rsidR="000572C3" w:rsidRDefault="000572C3" w:rsidP="006D0A49">
            <w:pPr>
              <w:rPr>
                <w:sz w:val="22"/>
                <w:szCs w:val="22"/>
              </w:rPr>
            </w:pPr>
            <w:r w:rsidRPr="00864A41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113993" cy="1581150"/>
                  <wp:effectExtent l="19050" t="0" r="0" b="0"/>
                  <wp:docPr id="8" name="Picture 2" descr="C:\Users\Owner\Documents\DFTA\Business files\Fundraisers\2016 guiding shirts\long sleeve te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Documents\DFTA\Business files\Fundraisers\2016 guiding shirts\long sleeve te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993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Long Sleeve Tee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small – XL  $30    2XL – 5XL  $33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6" w:type="dxa"/>
          </w:tcPr>
          <w:p w:rsidR="000572C3" w:rsidRDefault="000572C3" w:rsidP="006D0A49">
            <w:pPr>
              <w:rPr>
                <w:sz w:val="22"/>
                <w:szCs w:val="22"/>
              </w:rPr>
            </w:pPr>
            <w:r w:rsidRPr="00864A41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130300" cy="1595141"/>
                  <wp:effectExtent l="19050" t="0" r="0" b="0"/>
                  <wp:docPr id="9" name="Picture 3" descr="C:\Users\Owner\Documents\DFTA\Business files\Fundraisers\2016 guiding shirts\sand tee shi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Owner\Documents\DFTA\Business files\Fundraisers\2016 guiding shirts\sand tee shi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15951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T-Shirt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small – XL  $25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2XL – 5XL  $27</w:t>
            </w:r>
          </w:p>
          <w:p w:rsidR="000572C3" w:rsidRDefault="000572C3" w:rsidP="006D0A49">
            <w:pPr>
              <w:jc w:val="center"/>
              <w:rPr>
                <w:sz w:val="22"/>
                <w:szCs w:val="22"/>
              </w:rPr>
            </w:pPr>
          </w:p>
        </w:tc>
      </w:tr>
    </w:tbl>
    <w:tbl>
      <w:tblPr>
        <w:tblStyle w:val="InvoiceTable"/>
        <w:tblW w:w="5000" w:type="pct"/>
        <w:tblLook w:val="04A0" w:firstRow="1" w:lastRow="0" w:firstColumn="1" w:lastColumn="0" w:noHBand="0" w:noVBand="1"/>
      </w:tblPr>
      <w:tblGrid>
        <w:gridCol w:w="5544"/>
        <w:gridCol w:w="5544"/>
      </w:tblGrid>
      <w:tr w:rsidR="004500DD" w:rsidTr="004500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00" w:type="pct"/>
          </w:tcPr>
          <w:p w:rsidR="004500DD" w:rsidRDefault="005A1A03" w:rsidP="00864A41">
            <w:r>
              <w:t>Delivery Method</w:t>
            </w:r>
            <w:r w:rsidR="00864A41">
              <w:t xml:space="preserve">:     Ship  </w:t>
            </w:r>
            <w:r>
              <w:t xml:space="preserve">  </w:t>
            </w:r>
            <w:r w:rsidR="00864A41" w:rsidRPr="00864A41">
              <w:rPr>
                <w:sz w:val="24"/>
                <w:szCs w:val="24"/>
              </w:rPr>
              <w:sym w:font="Symbol" w:char="F0FF"/>
            </w:r>
            <w:r>
              <w:t xml:space="preserve">       Deliver at Tracking Test</w:t>
            </w:r>
            <w:r w:rsidR="00864A41">
              <w:t xml:space="preserve">  </w:t>
            </w:r>
            <w:r w:rsidR="00864A41" w:rsidRPr="00864A41">
              <w:rPr>
                <w:sz w:val="24"/>
                <w:szCs w:val="24"/>
              </w:rPr>
              <w:sym w:font="Symbol" w:char="F0FF"/>
            </w:r>
          </w:p>
        </w:tc>
        <w:tc>
          <w:tcPr>
            <w:tcW w:w="2500" w:type="pct"/>
          </w:tcPr>
          <w:p w:rsidR="004500DD" w:rsidRDefault="005A1A03">
            <w:r>
              <w:t xml:space="preserve">Shipping Costs </w:t>
            </w:r>
          </w:p>
        </w:tc>
      </w:tr>
      <w:tr w:rsidR="004500DD" w:rsidTr="004500DD">
        <w:tc>
          <w:tcPr>
            <w:tcW w:w="2500" w:type="pct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86"/>
              <w:gridCol w:w="3270"/>
            </w:tblGrid>
            <w:tr w:rsidR="003659D1" w:rsidTr="003659D1">
              <w:tc>
                <w:tcPr>
                  <w:tcW w:w="1889" w:type="pct"/>
                  <w:tcMar>
                    <w:top w:w="144" w:type="dxa"/>
                  </w:tcMar>
                </w:tcPr>
                <w:p w:rsidR="003659D1" w:rsidRDefault="00447C51">
                  <w:pPr>
                    <w:pStyle w:val="FormHeading"/>
                  </w:pPr>
                  <w:r>
                    <w:t>Name</w:t>
                  </w:r>
                  <w:r w:rsidR="005A1A03">
                    <w:t>:</w:t>
                  </w:r>
                </w:p>
              </w:tc>
              <w:tc>
                <w:tcPr>
                  <w:tcW w:w="3111" w:type="pct"/>
                  <w:tcMar>
                    <w:top w:w="144" w:type="dxa"/>
                  </w:tcMar>
                </w:tcPr>
                <w:p w:rsidR="003659D1" w:rsidRDefault="003659D1">
                  <w:pPr>
                    <w:pStyle w:val="FormText"/>
                  </w:pPr>
                </w:p>
              </w:tc>
            </w:tr>
            <w:tr w:rsidR="003659D1" w:rsidTr="003659D1">
              <w:tc>
                <w:tcPr>
                  <w:tcW w:w="1889" w:type="pct"/>
                </w:tcPr>
                <w:p w:rsidR="003659D1" w:rsidRDefault="003659D1">
                  <w:pPr>
                    <w:pStyle w:val="FormHeading"/>
                  </w:pPr>
                </w:p>
              </w:tc>
              <w:tc>
                <w:tcPr>
                  <w:tcW w:w="3111" w:type="pct"/>
                </w:tcPr>
                <w:p w:rsidR="003659D1" w:rsidRDefault="003659D1" w:rsidP="00C95037">
                  <w:pPr>
                    <w:pStyle w:val="FormText"/>
                  </w:pPr>
                </w:p>
              </w:tc>
            </w:tr>
            <w:tr w:rsidR="003659D1" w:rsidTr="003659D1">
              <w:tc>
                <w:tcPr>
                  <w:tcW w:w="1889" w:type="pct"/>
                </w:tcPr>
                <w:p w:rsidR="003659D1" w:rsidRDefault="003659D1">
                  <w:pPr>
                    <w:pStyle w:val="FormHeading"/>
                  </w:pPr>
                  <w:r>
                    <w:t>Address</w:t>
                  </w:r>
                </w:p>
              </w:tc>
              <w:tc>
                <w:tcPr>
                  <w:tcW w:w="3111" w:type="pct"/>
                </w:tcPr>
                <w:p w:rsidR="003659D1" w:rsidRDefault="003659D1">
                  <w:pPr>
                    <w:pStyle w:val="FormText"/>
                  </w:pPr>
                </w:p>
                <w:p w:rsidR="003659D1" w:rsidRDefault="003659D1">
                  <w:pPr>
                    <w:pStyle w:val="FormText"/>
                  </w:pPr>
                </w:p>
                <w:p w:rsidR="003659D1" w:rsidRDefault="003659D1">
                  <w:pPr>
                    <w:pStyle w:val="FormText"/>
                  </w:pPr>
                </w:p>
              </w:tc>
            </w:tr>
            <w:tr w:rsidR="003659D1" w:rsidTr="003659D1">
              <w:tc>
                <w:tcPr>
                  <w:tcW w:w="1889" w:type="pct"/>
                </w:tcPr>
                <w:p w:rsidR="003659D1" w:rsidRDefault="003659D1">
                  <w:pPr>
                    <w:pStyle w:val="FormHeading"/>
                  </w:pPr>
                  <w:r>
                    <w:t>Phone</w:t>
                  </w:r>
                </w:p>
              </w:tc>
              <w:tc>
                <w:tcPr>
                  <w:tcW w:w="3111" w:type="pct"/>
                </w:tcPr>
                <w:p w:rsidR="003659D1" w:rsidRDefault="003659D1">
                  <w:pPr>
                    <w:pStyle w:val="FormText"/>
                  </w:pPr>
                </w:p>
              </w:tc>
            </w:tr>
          </w:tbl>
          <w:p w:rsidR="004500DD" w:rsidRDefault="004500DD"/>
        </w:tc>
        <w:tc>
          <w:tcPr>
            <w:tcW w:w="2500" w:type="pct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56"/>
            </w:tblGrid>
            <w:tr w:rsidR="005A1A03" w:rsidTr="005A1A03">
              <w:trPr>
                <w:trHeight w:val="1539"/>
              </w:trPr>
              <w:tc>
                <w:tcPr>
                  <w:tcW w:w="5000" w:type="pct"/>
                  <w:tcMar>
                    <w:top w:w="144" w:type="dxa"/>
                  </w:tcMar>
                </w:tcPr>
                <w:p w:rsidR="005A1A03" w:rsidRDefault="005A1A03" w:rsidP="000A6258">
                  <w:pPr>
                    <w:pStyle w:val="FormText"/>
                    <w:rPr>
                      <w:szCs w:val="18"/>
                    </w:rPr>
                  </w:pPr>
                  <w:r>
                    <w:t xml:space="preserve">Hoodie: </w:t>
                  </w:r>
                  <w:r w:rsidRPr="005A1A03">
                    <w:rPr>
                      <w:szCs w:val="18"/>
                    </w:rPr>
                    <w:t>$10.00 for first hoodie/$</w:t>
                  </w:r>
                  <w:r w:rsidR="000572C3">
                    <w:rPr>
                      <w:szCs w:val="18"/>
                    </w:rPr>
                    <w:t>3</w:t>
                  </w:r>
                  <w:r w:rsidRPr="005A1A03">
                    <w:rPr>
                      <w:szCs w:val="18"/>
                    </w:rPr>
                    <w:t xml:space="preserve"> for second</w:t>
                  </w:r>
                  <w:r w:rsidR="00864A41">
                    <w:rPr>
                      <w:szCs w:val="18"/>
                    </w:rPr>
                    <w:t xml:space="preserve"> hoodie or tee shirt </w:t>
                  </w:r>
                  <w:r w:rsidRPr="005A1A03">
                    <w:rPr>
                      <w:szCs w:val="18"/>
                    </w:rPr>
                    <w:t xml:space="preserve"> to same address</w:t>
                  </w:r>
                </w:p>
                <w:p w:rsidR="005A1A03" w:rsidRDefault="005A1A03" w:rsidP="000A6258">
                  <w:pPr>
                    <w:pStyle w:val="FormText"/>
                    <w:rPr>
                      <w:szCs w:val="18"/>
                    </w:rPr>
                  </w:pPr>
                </w:p>
                <w:p w:rsidR="005A1A03" w:rsidRDefault="005A1A03" w:rsidP="000A6258">
                  <w:pPr>
                    <w:pStyle w:val="FormText"/>
                  </w:pPr>
                  <w:r>
                    <w:rPr>
                      <w:szCs w:val="18"/>
                    </w:rPr>
                    <w:t>Tee Shirts:  $</w:t>
                  </w:r>
                  <w:r w:rsidRPr="005A1A03">
                    <w:rPr>
                      <w:szCs w:val="18"/>
                    </w:rPr>
                    <w:t>6.00 for first shirt/ $3.00 for each additional shirt  to same address</w:t>
                  </w:r>
                </w:p>
              </w:tc>
            </w:tr>
          </w:tbl>
          <w:p w:rsidR="004500DD" w:rsidRDefault="004500DD"/>
        </w:tc>
      </w:tr>
    </w:tbl>
    <w:p w:rsidR="004500DD" w:rsidRDefault="004500DD"/>
    <w:tbl>
      <w:tblPr>
        <w:tblStyle w:val="InvoiceTable"/>
        <w:tblW w:w="4961" w:type="pct"/>
        <w:tblInd w:w="85" w:type="dxa"/>
        <w:tblLook w:val="04E0" w:firstRow="1" w:lastRow="1" w:firstColumn="1" w:lastColumn="0" w:noHBand="0" w:noVBand="1"/>
      </w:tblPr>
      <w:tblGrid>
        <w:gridCol w:w="674"/>
        <w:gridCol w:w="904"/>
        <w:gridCol w:w="4282"/>
        <w:gridCol w:w="1714"/>
        <w:gridCol w:w="1714"/>
        <w:gridCol w:w="1714"/>
      </w:tblGrid>
      <w:tr w:rsidR="004500DD" w:rsidTr="004712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06" w:type="pct"/>
          </w:tcPr>
          <w:p w:rsidR="004500DD" w:rsidRDefault="00BB7EE7">
            <w:pPr>
              <w:jc w:val="center"/>
            </w:pPr>
            <w:r>
              <w:t>Qty.</w:t>
            </w:r>
          </w:p>
        </w:tc>
        <w:tc>
          <w:tcPr>
            <w:tcW w:w="411" w:type="pct"/>
          </w:tcPr>
          <w:p w:rsidR="004500DD" w:rsidRDefault="00BB7EE7">
            <w:pPr>
              <w:jc w:val="center"/>
            </w:pPr>
            <w:r>
              <w:t>Item#</w:t>
            </w:r>
          </w:p>
        </w:tc>
        <w:tc>
          <w:tcPr>
            <w:tcW w:w="1946" w:type="pct"/>
          </w:tcPr>
          <w:p w:rsidR="004500DD" w:rsidRDefault="00BB7EE7">
            <w:r>
              <w:t>Description</w:t>
            </w:r>
          </w:p>
        </w:tc>
        <w:tc>
          <w:tcPr>
            <w:tcW w:w="779" w:type="pct"/>
          </w:tcPr>
          <w:p w:rsidR="004500DD" w:rsidRDefault="000572C3" w:rsidP="000572C3">
            <w:pPr>
              <w:jc w:val="center"/>
            </w:pPr>
            <w:r>
              <w:t>Size</w:t>
            </w:r>
          </w:p>
        </w:tc>
        <w:tc>
          <w:tcPr>
            <w:tcW w:w="779" w:type="pct"/>
          </w:tcPr>
          <w:p w:rsidR="004500DD" w:rsidRDefault="000572C3" w:rsidP="00DB530A">
            <w:pPr>
              <w:jc w:val="center"/>
            </w:pPr>
            <w:r>
              <w:t>Unit Price</w:t>
            </w:r>
          </w:p>
        </w:tc>
        <w:tc>
          <w:tcPr>
            <w:tcW w:w="779" w:type="pct"/>
          </w:tcPr>
          <w:p w:rsidR="004500DD" w:rsidRDefault="00BB7EE7">
            <w:r>
              <w:t>Line Total</w:t>
            </w:r>
          </w:p>
        </w:tc>
      </w:tr>
      <w:tr w:rsidR="004500DD" w:rsidTr="00471299">
        <w:tc>
          <w:tcPr>
            <w:tcW w:w="306" w:type="pct"/>
          </w:tcPr>
          <w:p w:rsidR="004500DD" w:rsidRDefault="004500DD">
            <w:pPr>
              <w:jc w:val="center"/>
            </w:pPr>
          </w:p>
        </w:tc>
        <w:tc>
          <w:tcPr>
            <w:tcW w:w="411" w:type="pct"/>
          </w:tcPr>
          <w:p w:rsidR="004500DD" w:rsidRDefault="004500DD">
            <w:pPr>
              <w:jc w:val="center"/>
            </w:pPr>
          </w:p>
        </w:tc>
        <w:tc>
          <w:tcPr>
            <w:tcW w:w="1946" w:type="pct"/>
          </w:tcPr>
          <w:p w:rsidR="004500DD" w:rsidRDefault="004500DD"/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</w:tr>
      <w:tr w:rsidR="004500DD" w:rsidTr="00471299">
        <w:tc>
          <w:tcPr>
            <w:tcW w:w="306" w:type="pct"/>
          </w:tcPr>
          <w:p w:rsidR="004500DD" w:rsidRDefault="004500DD">
            <w:pPr>
              <w:jc w:val="center"/>
            </w:pPr>
          </w:p>
        </w:tc>
        <w:tc>
          <w:tcPr>
            <w:tcW w:w="411" w:type="pct"/>
          </w:tcPr>
          <w:p w:rsidR="004500DD" w:rsidRDefault="004500DD">
            <w:pPr>
              <w:jc w:val="center"/>
            </w:pPr>
          </w:p>
        </w:tc>
        <w:tc>
          <w:tcPr>
            <w:tcW w:w="1946" w:type="pct"/>
          </w:tcPr>
          <w:p w:rsidR="004500DD" w:rsidRDefault="004500DD"/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</w:tr>
      <w:tr w:rsidR="005337E9" w:rsidTr="00471299">
        <w:tc>
          <w:tcPr>
            <w:tcW w:w="306" w:type="pct"/>
          </w:tcPr>
          <w:p w:rsidR="005337E9" w:rsidRDefault="005337E9">
            <w:pPr>
              <w:jc w:val="center"/>
            </w:pPr>
          </w:p>
        </w:tc>
        <w:tc>
          <w:tcPr>
            <w:tcW w:w="411" w:type="pct"/>
          </w:tcPr>
          <w:p w:rsidR="005337E9" w:rsidRDefault="005337E9">
            <w:pPr>
              <w:jc w:val="center"/>
            </w:pPr>
          </w:p>
        </w:tc>
        <w:tc>
          <w:tcPr>
            <w:tcW w:w="1946" w:type="pct"/>
          </w:tcPr>
          <w:p w:rsidR="005337E9" w:rsidRDefault="005337E9"/>
        </w:tc>
        <w:tc>
          <w:tcPr>
            <w:tcW w:w="779" w:type="pct"/>
          </w:tcPr>
          <w:p w:rsidR="005337E9" w:rsidRDefault="005337E9">
            <w:pPr>
              <w:jc w:val="right"/>
            </w:pPr>
          </w:p>
        </w:tc>
        <w:tc>
          <w:tcPr>
            <w:tcW w:w="779" w:type="pct"/>
          </w:tcPr>
          <w:p w:rsidR="005337E9" w:rsidRDefault="005337E9">
            <w:pPr>
              <w:jc w:val="right"/>
            </w:pPr>
          </w:p>
        </w:tc>
        <w:tc>
          <w:tcPr>
            <w:tcW w:w="779" w:type="pct"/>
          </w:tcPr>
          <w:p w:rsidR="005337E9" w:rsidRDefault="005337E9">
            <w:pPr>
              <w:jc w:val="right"/>
            </w:pPr>
          </w:p>
        </w:tc>
      </w:tr>
      <w:tr w:rsidR="004500DD" w:rsidTr="00471299">
        <w:tc>
          <w:tcPr>
            <w:tcW w:w="306" w:type="pct"/>
          </w:tcPr>
          <w:p w:rsidR="004500DD" w:rsidRDefault="004500DD">
            <w:pPr>
              <w:jc w:val="center"/>
            </w:pPr>
          </w:p>
        </w:tc>
        <w:tc>
          <w:tcPr>
            <w:tcW w:w="411" w:type="pct"/>
          </w:tcPr>
          <w:p w:rsidR="004500DD" w:rsidRDefault="004500DD">
            <w:pPr>
              <w:jc w:val="center"/>
            </w:pPr>
          </w:p>
        </w:tc>
        <w:tc>
          <w:tcPr>
            <w:tcW w:w="1946" w:type="pct"/>
          </w:tcPr>
          <w:p w:rsidR="004500DD" w:rsidRDefault="004500DD"/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</w:tr>
      <w:tr w:rsidR="004500DD" w:rsidTr="00471299">
        <w:tc>
          <w:tcPr>
            <w:tcW w:w="306" w:type="pct"/>
          </w:tcPr>
          <w:p w:rsidR="004500DD" w:rsidRDefault="004500DD">
            <w:pPr>
              <w:jc w:val="center"/>
            </w:pPr>
          </w:p>
        </w:tc>
        <w:tc>
          <w:tcPr>
            <w:tcW w:w="411" w:type="pct"/>
          </w:tcPr>
          <w:p w:rsidR="004500DD" w:rsidRDefault="004500DD">
            <w:pPr>
              <w:jc w:val="center"/>
            </w:pPr>
          </w:p>
        </w:tc>
        <w:tc>
          <w:tcPr>
            <w:tcW w:w="1946" w:type="pct"/>
          </w:tcPr>
          <w:p w:rsidR="004500DD" w:rsidRDefault="004500DD"/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  <w:tc>
          <w:tcPr>
            <w:tcW w:w="779" w:type="pct"/>
          </w:tcPr>
          <w:p w:rsidR="004500DD" w:rsidRDefault="004500DD">
            <w:pPr>
              <w:jc w:val="right"/>
            </w:pPr>
          </w:p>
        </w:tc>
      </w:tr>
      <w:tr w:rsidR="00CC0749" w:rsidTr="00CC0749">
        <w:tc>
          <w:tcPr>
            <w:tcW w:w="306" w:type="pct"/>
            <w:tcBorders>
              <w:bottom w:val="single" w:sz="4" w:space="0" w:color="5B9BD5" w:themeColor="accent1"/>
            </w:tcBorders>
          </w:tcPr>
          <w:p w:rsidR="00CC0749" w:rsidRDefault="00CC0749">
            <w:pPr>
              <w:jc w:val="right"/>
            </w:pPr>
          </w:p>
        </w:tc>
        <w:tc>
          <w:tcPr>
            <w:tcW w:w="411" w:type="pct"/>
            <w:tcBorders>
              <w:bottom w:val="single" w:sz="4" w:space="0" w:color="5B9BD5" w:themeColor="accent1"/>
            </w:tcBorders>
          </w:tcPr>
          <w:p w:rsidR="00CC0749" w:rsidRDefault="00CC0749">
            <w:pPr>
              <w:jc w:val="right"/>
            </w:pPr>
          </w:p>
        </w:tc>
        <w:tc>
          <w:tcPr>
            <w:tcW w:w="1946" w:type="pct"/>
            <w:tcBorders>
              <w:bottom w:val="single" w:sz="4" w:space="0" w:color="5B9BD5" w:themeColor="accent1"/>
            </w:tcBorders>
          </w:tcPr>
          <w:p w:rsidR="00CC0749" w:rsidRDefault="00CC0749">
            <w:pPr>
              <w:jc w:val="right"/>
            </w:pPr>
          </w:p>
        </w:tc>
        <w:tc>
          <w:tcPr>
            <w:tcW w:w="779" w:type="pct"/>
            <w:tcBorders>
              <w:bottom w:val="single" w:sz="4" w:space="0" w:color="5B9BD5" w:themeColor="accent1"/>
            </w:tcBorders>
          </w:tcPr>
          <w:p w:rsidR="00CC0749" w:rsidRDefault="00CC0749">
            <w:pPr>
              <w:jc w:val="right"/>
            </w:pPr>
          </w:p>
        </w:tc>
        <w:tc>
          <w:tcPr>
            <w:tcW w:w="779" w:type="pct"/>
            <w:tcBorders>
              <w:bottom w:val="single" w:sz="4" w:space="0" w:color="5B9BD5" w:themeColor="accent1"/>
            </w:tcBorders>
          </w:tcPr>
          <w:p w:rsidR="00CC0749" w:rsidRDefault="00CC0749">
            <w:pPr>
              <w:jc w:val="right"/>
            </w:pPr>
          </w:p>
        </w:tc>
        <w:tc>
          <w:tcPr>
            <w:tcW w:w="779" w:type="pct"/>
          </w:tcPr>
          <w:p w:rsidR="00CC0749" w:rsidRDefault="00CC0749">
            <w:pPr>
              <w:jc w:val="right"/>
            </w:pPr>
          </w:p>
        </w:tc>
      </w:tr>
      <w:tr w:rsidR="00471299" w:rsidTr="00471299">
        <w:tc>
          <w:tcPr>
            <w:tcW w:w="306" w:type="pct"/>
            <w:tcBorders>
              <w:bottom w:val="single" w:sz="4" w:space="0" w:color="5B9BD5" w:themeColor="accent1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411" w:type="pct"/>
            <w:tcBorders>
              <w:left w:val="nil"/>
              <w:bottom w:val="single" w:sz="4" w:space="0" w:color="5B9BD5" w:themeColor="accent1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1946" w:type="pct"/>
            <w:tcBorders>
              <w:left w:val="nil"/>
              <w:bottom w:val="single" w:sz="4" w:space="0" w:color="5B9BD5" w:themeColor="accent1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779" w:type="pct"/>
            <w:tcBorders>
              <w:left w:val="nil"/>
              <w:bottom w:val="single" w:sz="4" w:space="0" w:color="5B9BD5" w:themeColor="accent1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779" w:type="pct"/>
            <w:tcBorders>
              <w:left w:val="nil"/>
              <w:bottom w:val="single" w:sz="4" w:space="0" w:color="5B9BD5" w:themeColor="accent1"/>
            </w:tcBorders>
          </w:tcPr>
          <w:p w:rsidR="00471299" w:rsidRDefault="00A80301">
            <w:pPr>
              <w:jc w:val="right"/>
            </w:pPr>
            <w:r>
              <w:t>Shipping</w:t>
            </w:r>
          </w:p>
        </w:tc>
        <w:tc>
          <w:tcPr>
            <w:tcW w:w="779" w:type="pct"/>
          </w:tcPr>
          <w:p w:rsidR="00471299" w:rsidRDefault="00471299">
            <w:pPr>
              <w:jc w:val="right"/>
            </w:pPr>
          </w:p>
        </w:tc>
      </w:tr>
      <w:tr w:rsidR="00471299" w:rsidTr="00471299">
        <w:tc>
          <w:tcPr>
            <w:tcW w:w="306" w:type="pct"/>
            <w:tcBorders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411" w:type="pct"/>
            <w:tcBorders>
              <w:left w:val="nil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1946" w:type="pct"/>
            <w:tcBorders>
              <w:left w:val="nil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779" w:type="pct"/>
            <w:tcBorders>
              <w:left w:val="nil"/>
              <w:right w:val="nil"/>
            </w:tcBorders>
          </w:tcPr>
          <w:p w:rsidR="00471299" w:rsidRDefault="00471299">
            <w:pPr>
              <w:jc w:val="right"/>
            </w:pPr>
          </w:p>
        </w:tc>
        <w:tc>
          <w:tcPr>
            <w:tcW w:w="779" w:type="pct"/>
            <w:tcBorders>
              <w:left w:val="nil"/>
            </w:tcBorders>
          </w:tcPr>
          <w:p w:rsidR="00471299" w:rsidRDefault="00471299">
            <w:pPr>
              <w:jc w:val="right"/>
            </w:pPr>
            <w:r>
              <w:rPr>
                <w:b/>
                <w:sz w:val="24"/>
                <w:szCs w:val="24"/>
                <w:u w:val="single"/>
              </w:rPr>
              <w:t>Total</w:t>
            </w:r>
          </w:p>
        </w:tc>
        <w:tc>
          <w:tcPr>
            <w:tcW w:w="779" w:type="pct"/>
          </w:tcPr>
          <w:p w:rsidR="00471299" w:rsidRDefault="00471299">
            <w:pPr>
              <w:jc w:val="right"/>
            </w:pPr>
          </w:p>
        </w:tc>
      </w:tr>
      <w:tr w:rsidR="00471299" w:rsidTr="0047129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" w:type="pct"/>
          </w:tcPr>
          <w:p w:rsidR="00471299" w:rsidRDefault="00471299"/>
        </w:tc>
        <w:tc>
          <w:tcPr>
            <w:tcW w:w="411" w:type="pct"/>
          </w:tcPr>
          <w:p w:rsidR="00471299" w:rsidRDefault="00471299"/>
        </w:tc>
        <w:tc>
          <w:tcPr>
            <w:tcW w:w="1946" w:type="pct"/>
          </w:tcPr>
          <w:p w:rsidR="00471299" w:rsidRDefault="00471299"/>
        </w:tc>
        <w:tc>
          <w:tcPr>
            <w:tcW w:w="779" w:type="pct"/>
          </w:tcPr>
          <w:p w:rsidR="00471299" w:rsidRDefault="00471299"/>
        </w:tc>
        <w:tc>
          <w:tcPr>
            <w:tcW w:w="779" w:type="pct"/>
          </w:tcPr>
          <w:p w:rsidR="00471299" w:rsidRDefault="00471299"/>
        </w:tc>
        <w:tc>
          <w:tcPr>
            <w:tcW w:w="779" w:type="pct"/>
          </w:tcPr>
          <w:p w:rsidR="00471299" w:rsidRDefault="00471299"/>
        </w:tc>
      </w:tr>
    </w:tbl>
    <w:p w:rsidR="00A80301" w:rsidRPr="00A80301" w:rsidRDefault="00A80301" w:rsidP="00A80301">
      <w:pPr>
        <w:pStyle w:val="Footer"/>
        <w:rPr>
          <w:color w:val="000000" w:themeColor="text1"/>
        </w:rPr>
      </w:pPr>
      <w:r w:rsidRPr="00A80301">
        <w:rPr>
          <w:color w:val="000000" w:themeColor="text1"/>
        </w:rPr>
        <w:t>Check Number __________________________</w:t>
      </w:r>
    </w:p>
    <w:p w:rsidR="000572C3" w:rsidRDefault="00A80301" w:rsidP="000572C3">
      <w:pPr>
        <w:pStyle w:val="Footer"/>
        <w:rPr>
          <w:color w:val="000000" w:themeColor="text1"/>
        </w:rPr>
      </w:pPr>
      <w:r w:rsidRPr="00A80301">
        <w:rPr>
          <w:color w:val="000000" w:themeColor="text1"/>
        </w:rPr>
        <w:t>DATE SENT __________________________</w:t>
      </w:r>
    </w:p>
    <w:p w:rsidR="000572C3" w:rsidRDefault="000572C3" w:rsidP="000572C3">
      <w:pPr>
        <w:pStyle w:val="Footer"/>
        <w:jc w:val="left"/>
        <w:rPr>
          <w:color w:val="000000" w:themeColor="text1"/>
        </w:rPr>
      </w:pPr>
    </w:p>
    <w:p w:rsidR="00471299" w:rsidRPr="000572C3" w:rsidRDefault="00A80301" w:rsidP="000572C3">
      <w:pPr>
        <w:pStyle w:val="Footer"/>
        <w:jc w:val="left"/>
        <w:rPr>
          <w:color w:val="000000" w:themeColor="text1"/>
        </w:rPr>
      </w:pPr>
      <w:r w:rsidRPr="00A80301">
        <w:rPr>
          <w:color w:val="000000" w:themeColor="text1"/>
        </w:rPr>
        <w:t>Send to: Lynn Kaemmerer, 1 Glenridge Drive, Littleton CO 80123</w:t>
      </w:r>
    </w:p>
    <w:sectPr w:rsidR="00471299" w:rsidRPr="000572C3" w:rsidSect="00A80301">
      <w:footerReference w:type="default" r:id="rId13"/>
      <w:pgSz w:w="12240" w:h="15840" w:code="1"/>
      <w:pgMar w:top="720" w:right="720" w:bottom="720" w:left="720" w:header="720" w:footer="136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90F" w:rsidRDefault="00C8190F">
      <w:pPr>
        <w:spacing w:after="0"/>
      </w:pPr>
      <w:r>
        <w:separator/>
      </w:r>
    </w:p>
  </w:endnote>
  <w:endnote w:type="continuationSeparator" w:id="0">
    <w:p w:rsidR="00C8190F" w:rsidRDefault="00C819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00DD" w:rsidRDefault="00C470A3">
    <w:pPr>
      <w:pStyle w:val="Footer"/>
    </w:pPr>
    <w:r>
      <w:rPr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leftMargin">
                <wp:align>right</wp:align>
              </wp:positionH>
              <mc:AlternateContent>
                <mc:Choice Requires="wp14">
                  <wp:positionV relativeFrom="bottomMargin">
                    <wp14:pctPosVOffset>15000</wp14:pctPosVOffset>
                  </wp:positionV>
                </mc:Choice>
                <mc:Fallback>
                  <wp:positionV relativeFrom="page">
                    <wp:posOffset>9669780</wp:posOffset>
                  </wp:positionV>
                </mc:Fallback>
              </mc:AlternateContent>
              <wp:extent cx="338455" cy="311150"/>
              <wp:effectExtent l="0" t="0" r="4445" b="1143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8455" cy="311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00DD" w:rsidRDefault="0078090E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 w:rsidR="00BB7EE7"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572C3"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left:0;text-align:left;margin-left:-24.55pt;margin-top:0;width:26.65pt;height:24.5pt;z-index:251659264;visibility:visible;mso-wrap-style:square;mso-width-percent:0;mso-height-percent:0;mso-top-percent:15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1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" filled="f" stroked="f" strokeweight=".5pt">
              <v:path arrowok="t"/>
              <v:textbox style="mso-fit-shape-to-text:t" inset="0,0,0,0">
                <w:txbxContent>
                  <w:p w:rsidR="004500DD" w:rsidRDefault="0078090E">
                    <w:pPr>
                      <w:pStyle w:val="Footer"/>
                    </w:pPr>
                    <w:r>
                      <w:fldChar w:fldCharType="begin"/>
                    </w:r>
                    <w:r w:rsidR="00BB7EE7">
                      <w:instrText xml:space="preserve"> PAGE   \* MERGEFORMAT </w:instrText>
                    </w:r>
                    <w:r>
                      <w:fldChar w:fldCharType="separate"/>
                    </w:r>
                    <w:r w:rsidR="000572C3"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471299">
      <w:t>Check Number ______________________________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90F" w:rsidRDefault="00C8190F">
      <w:pPr>
        <w:spacing w:after="0"/>
      </w:pPr>
      <w:r>
        <w:separator/>
      </w:r>
    </w:p>
  </w:footnote>
  <w:footnote w:type="continuationSeparator" w:id="0">
    <w:p w:rsidR="00C8190F" w:rsidRDefault="00C8190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A8D8F4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57E5D71"/>
    <w:multiLevelType w:val="hybridMultilevel"/>
    <w:tmpl w:val="BFBE56B6"/>
    <w:lvl w:ilvl="0" w:tplc="DF622CE6">
      <w:start w:val="1"/>
      <w:numFmt w:val="bullet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037"/>
    <w:rsid w:val="000572C3"/>
    <w:rsid w:val="00180857"/>
    <w:rsid w:val="001F3E0B"/>
    <w:rsid w:val="003659D1"/>
    <w:rsid w:val="00447C51"/>
    <w:rsid w:val="004500DD"/>
    <w:rsid w:val="00471299"/>
    <w:rsid w:val="004C57BC"/>
    <w:rsid w:val="005337E9"/>
    <w:rsid w:val="005A1A03"/>
    <w:rsid w:val="005D69B1"/>
    <w:rsid w:val="0062436F"/>
    <w:rsid w:val="0078090E"/>
    <w:rsid w:val="00864A41"/>
    <w:rsid w:val="008B7355"/>
    <w:rsid w:val="009947B1"/>
    <w:rsid w:val="00A80301"/>
    <w:rsid w:val="00A81509"/>
    <w:rsid w:val="00BB5834"/>
    <w:rsid w:val="00BB7EE7"/>
    <w:rsid w:val="00C4700D"/>
    <w:rsid w:val="00C470A3"/>
    <w:rsid w:val="00C66BA3"/>
    <w:rsid w:val="00C8190F"/>
    <w:rsid w:val="00C87D46"/>
    <w:rsid w:val="00C95037"/>
    <w:rsid w:val="00CC0749"/>
    <w:rsid w:val="00DB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EB26F5-5864-435E-8274-A3A6E6063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18"/>
        <w:lang w:val="en-US" w:eastAsia="ja-JP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834"/>
  </w:style>
  <w:style w:type="paragraph" w:styleId="Heading1">
    <w:name w:val="heading 1"/>
    <w:basedOn w:val="Normal"/>
    <w:next w:val="Normal"/>
    <w:link w:val="Heading1Char"/>
    <w:uiPriority w:val="9"/>
    <w:qFormat/>
    <w:rsid w:val="00BB5834"/>
    <w:pPr>
      <w:keepNext/>
      <w:keepLines/>
      <w:spacing w:before="600" w:after="240"/>
      <w:outlineLvl w:val="0"/>
    </w:pPr>
    <w:rPr>
      <w:b/>
      <w:bCs/>
      <w:caps/>
      <w:color w:val="1F4E79" w:themeColor="accent1" w:themeShade="80"/>
      <w:kern w:val="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5834"/>
    <w:pPr>
      <w:keepNext/>
      <w:keepLines/>
      <w:spacing w:before="360" w:after="120"/>
      <w:outlineLvl w:val="1"/>
    </w:pPr>
    <w:rPr>
      <w:b/>
      <w:bCs/>
      <w:color w:val="5B9BD5" w:themeColor="accent1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3"/>
    <w:qFormat/>
    <w:rsid w:val="00BB5834"/>
    <w:pPr>
      <w:numPr>
        <w:ilvl w:val="1"/>
      </w:numPr>
      <w:pBdr>
        <w:left w:val="double" w:sz="18" w:space="4" w:color="1F4E79" w:themeColor="accent1" w:themeShade="80"/>
      </w:pBdr>
      <w:spacing w:before="80" w:after="0" w:line="280" w:lineRule="exact"/>
    </w:pPr>
    <w:rPr>
      <w:b/>
      <w:bCs/>
      <w:color w:val="5B9BD5" w:themeColor="accent1"/>
      <w:kern w:val="0"/>
      <w:sz w:val="24"/>
    </w:rPr>
  </w:style>
  <w:style w:type="character" w:customStyle="1" w:styleId="SubtitleChar">
    <w:name w:val="Subtitle Char"/>
    <w:basedOn w:val="DefaultParagraphFont"/>
    <w:link w:val="Subtitle"/>
    <w:uiPriority w:val="3"/>
    <w:rsid w:val="00BB5834"/>
    <w:rPr>
      <w:b/>
      <w:bCs/>
      <w:color w:val="5B9BD5" w:themeColor="accent1"/>
      <w:kern w:val="0"/>
      <w:sz w:val="24"/>
    </w:rPr>
  </w:style>
  <w:style w:type="paragraph" w:styleId="Title">
    <w:name w:val="Title"/>
    <w:basedOn w:val="Normal"/>
    <w:next w:val="Normal"/>
    <w:link w:val="TitleChar"/>
    <w:uiPriority w:val="2"/>
    <w:qFormat/>
    <w:rsid w:val="00BB5834"/>
    <w:pPr>
      <w:pBdr>
        <w:left w:val="double" w:sz="18" w:space="4" w:color="1F4E79" w:themeColor="accent1" w:themeShade="80"/>
      </w:pBdr>
      <w:spacing w:after="0" w:line="420" w:lineRule="exact"/>
    </w:pPr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character" w:customStyle="1" w:styleId="TitleChar">
    <w:name w:val="Title Char"/>
    <w:basedOn w:val="DefaultParagraphFont"/>
    <w:link w:val="Title"/>
    <w:uiPriority w:val="2"/>
    <w:rsid w:val="00BB5834"/>
    <w:rPr>
      <w:rFonts w:asciiTheme="majorHAnsi" w:eastAsiaTheme="majorEastAsia" w:hAnsiTheme="majorHAnsi" w:cstheme="majorBidi"/>
      <w:caps/>
      <w:color w:val="1F4E79" w:themeColor="accent1" w:themeShade="80"/>
      <w:kern w:val="28"/>
      <w:sz w:val="38"/>
    </w:rPr>
  </w:style>
  <w:style w:type="table" w:customStyle="1" w:styleId="InvoiceTable">
    <w:name w:val="Invoice Table"/>
    <w:basedOn w:val="TableNormal"/>
    <w:uiPriority w:val="99"/>
    <w:rsid w:val="00BB5834"/>
    <w:pPr>
      <w:spacing w:before="120" w:after="120"/>
    </w:pPr>
    <w:rPr>
      <w:kern w:val="0"/>
    </w:rPr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b/>
      </w:rPr>
      <w:tblPr/>
      <w:tcPr>
        <w:shd w:val="clear" w:color="auto" w:fill="DEEAF6" w:themeFill="accent1" w:themeFillTint="33"/>
        <w:vAlign w:val="bottom"/>
      </w:tcPr>
    </w:tblStylePr>
    <w:tblStylePr w:type="lastRow">
      <w:pPr>
        <w:wordWrap/>
        <w:jc w:val="right"/>
      </w:pPr>
      <w:rPr>
        <w:b/>
        <w:color w:val="FFFFFF" w:themeColor="background1"/>
      </w:rPr>
      <w:tblPr/>
      <w:tcPr>
        <w:shd w:val="clear" w:color="auto" w:fill="5B9BD5" w:themeFill="accent1"/>
      </w:tcPr>
    </w:tblStylePr>
  </w:style>
  <w:style w:type="character" w:styleId="PlaceholderText">
    <w:name w:val="Placeholder Text"/>
    <w:basedOn w:val="DefaultParagraphFont"/>
    <w:uiPriority w:val="99"/>
    <w:semiHidden/>
    <w:rsid w:val="00BB5834"/>
    <w:rPr>
      <w:color w:val="808080"/>
    </w:rPr>
  </w:style>
  <w:style w:type="paragraph" w:customStyle="1" w:styleId="InvoiceHeading">
    <w:name w:val="Invoice Heading"/>
    <w:basedOn w:val="Normal"/>
    <w:next w:val="Normal"/>
    <w:uiPriority w:val="2"/>
    <w:qFormat/>
    <w:rsid w:val="00BB5834"/>
    <w:pPr>
      <w:spacing w:before="600" w:after="240"/>
    </w:pPr>
    <w:rPr>
      <w:b/>
      <w:bCs/>
      <w:caps/>
      <w:color w:val="1F4E79" w:themeColor="accent1" w:themeShade="80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BB5834"/>
    <w:rPr>
      <w:b/>
      <w:bCs/>
      <w:caps/>
      <w:color w:val="1F4E79" w:themeColor="accent1" w:themeShade="80"/>
      <w:kern w:val="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B5834"/>
    <w:rPr>
      <w:b/>
      <w:bCs/>
      <w:color w:val="5B9BD5" w:themeColor="accent1"/>
      <w:kern w:val="0"/>
      <w:sz w:val="24"/>
    </w:rPr>
  </w:style>
  <w:style w:type="table" w:styleId="TableGrid">
    <w:name w:val="Table Grid"/>
    <w:basedOn w:val="TableNormal"/>
    <w:uiPriority w:val="39"/>
    <w:rsid w:val="00BB583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2"/>
    <w:qFormat/>
    <w:rsid w:val="00BB5834"/>
    <w:pPr>
      <w:spacing w:after="120"/>
    </w:pPr>
    <w:rPr>
      <w:b/>
      <w:bCs/>
    </w:rPr>
  </w:style>
  <w:style w:type="paragraph" w:customStyle="1" w:styleId="FormText">
    <w:name w:val="Form Text"/>
    <w:basedOn w:val="Normal"/>
    <w:uiPriority w:val="2"/>
    <w:qFormat/>
    <w:rsid w:val="00BB5834"/>
    <w:pPr>
      <w:spacing w:after="1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583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B5834"/>
  </w:style>
  <w:style w:type="paragraph" w:styleId="Footer">
    <w:name w:val="footer"/>
    <w:basedOn w:val="Normal"/>
    <w:link w:val="FooterChar"/>
    <w:uiPriority w:val="99"/>
    <w:unhideWhenUsed/>
    <w:rsid w:val="00BB5834"/>
    <w:pPr>
      <w:spacing w:before="200" w:after="0"/>
      <w:contextualSpacing/>
      <w:jc w:val="right"/>
    </w:pPr>
    <w:rPr>
      <w:rFonts w:asciiTheme="majorHAnsi" w:eastAsiaTheme="majorEastAsia" w:hAnsiTheme="majorHAnsi" w:cstheme="majorBidi"/>
      <w:noProof/>
      <w:color w:val="1F4E79" w:themeColor="accent1" w:themeShade="80"/>
      <w:kern w:val="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BB5834"/>
    <w:rPr>
      <w:rFonts w:asciiTheme="majorHAnsi" w:eastAsiaTheme="majorEastAsia" w:hAnsiTheme="majorHAnsi" w:cstheme="majorBidi"/>
      <w:noProof/>
      <w:color w:val="1F4E79" w:themeColor="accent1" w:themeShade="80"/>
      <w:kern w:val="0"/>
      <w:sz w:val="20"/>
    </w:rPr>
  </w:style>
  <w:style w:type="paragraph" w:styleId="Closing">
    <w:name w:val="Closing"/>
    <w:basedOn w:val="Normal"/>
    <w:link w:val="ClosingChar"/>
    <w:uiPriority w:val="4"/>
    <w:unhideWhenUsed/>
    <w:qFormat/>
    <w:rsid w:val="00BB5834"/>
    <w:pPr>
      <w:spacing w:before="360" w:after="120"/>
    </w:pPr>
    <w:rPr>
      <w:b/>
      <w:bCs/>
      <w:color w:val="5B9BD5" w:themeColor="accent1"/>
      <w:sz w:val="24"/>
    </w:rPr>
  </w:style>
  <w:style w:type="character" w:customStyle="1" w:styleId="ClosingChar">
    <w:name w:val="Closing Char"/>
    <w:basedOn w:val="DefaultParagraphFont"/>
    <w:link w:val="Closing"/>
    <w:uiPriority w:val="4"/>
    <w:rsid w:val="00BB5834"/>
    <w:rPr>
      <w:b/>
      <w:bCs/>
      <w:color w:val="5B9BD5" w:themeColor="accent1"/>
      <w:sz w:val="24"/>
    </w:rPr>
  </w:style>
  <w:style w:type="paragraph" w:customStyle="1" w:styleId="Organization">
    <w:name w:val="Organization"/>
    <w:basedOn w:val="Normal"/>
    <w:next w:val="Normal"/>
    <w:uiPriority w:val="4"/>
    <w:qFormat/>
    <w:rsid w:val="00BB5834"/>
    <w:pPr>
      <w:spacing w:before="160" w:after="0" w:line="288" w:lineRule="auto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styleId="Strong">
    <w:name w:val="Strong"/>
    <w:basedOn w:val="DefaultParagraphFont"/>
    <w:uiPriority w:val="2"/>
    <w:unhideWhenUsed/>
    <w:qFormat/>
    <w:rsid w:val="00BB5834"/>
    <w:rPr>
      <w:b w:val="0"/>
      <w:bCs w:val="0"/>
      <w:color w:val="5B9BD5" w:themeColor="accent1"/>
    </w:rPr>
  </w:style>
  <w:style w:type="paragraph" w:customStyle="1" w:styleId="ContactInfo">
    <w:name w:val="Contact Info"/>
    <w:basedOn w:val="Normal"/>
    <w:uiPriority w:val="4"/>
    <w:qFormat/>
    <w:rsid w:val="00BB5834"/>
    <w:pPr>
      <w:spacing w:before="4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47B1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7B1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ynn\AppData\Roaming\Microsoft\Templates\Sales%20invoice%20(Business%20Blue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08FE075F1C1418B93DD69A1F13EB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BE2692-FB49-484E-A91F-1D6D47B604AF}"/>
      </w:docPartPr>
      <w:docPartBody>
        <w:p w:rsidR="00887E0A" w:rsidRDefault="00D67BA0">
          <w:pPr>
            <w:pStyle w:val="508FE075F1C1418B93DD69A1F13EBFFC"/>
          </w:pPr>
          <w:r>
            <w:t>[Your Company]</w:t>
          </w:r>
        </w:p>
      </w:docPartBody>
    </w:docPart>
    <w:docPart>
      <w:docPartPr>
        <w:name w:val="A5D7350C12794F3B983FE1564CC604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D5153-7636-4812-A0A8-5493AA148E65}"/>
      </w:docPartPr>
      <w:docPartBody>
        <w:p w:rsidR="00887E0A" w:rsidRDefault="00D67BA0">
          <w:pPr>
            <w:pStyle w:val="A5D7350C12794F3B983FE1564CC604F9"/>
          </w:pPr>
          <w:r>
            <w:t>[Select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67BA0"/>
    <w:rsid w:val="001B4770"/>
    <w:rsid w:val="0029737C"/>
    <w:rsid w:val="00612E8E"/>
    <w:rsid w:val="00887E0A"/>
    <w:rsid w:val="009B2912"/>
    <w:rsid w:val="00A15569"/>
    <w:rsid w:val="00B26695"/>
    <w:rsid w:val="00D6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9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8FE075F1C1418B93DD69A1F13EBFFC">
    <w:name w:val="508FE075F1C1418B93DD69A1F13EBFFC"/>
    <w:rsid w:val="009B2912"/>
  </w:style>
  <w:style w:type="paragraph" w:customStyle="1" w:styleId="A5D7350C12794F3B983FE1564CC604F9">
    <w:name w:val="A5D7350C12794F3B983FE1564CC604F9"/>
    <w:rsid w:val="009B2912"/>
  </w:style>
  <w:style w:type="paragraph" w:customStyle="1" w:styleId="8EF0A04ACF274A4DBFF0969D754ED840">
    <w:name w:val="8EF0A04ACF274A4DBFF0969D754ED840"/>
    <w:rsid w:val="009B2912"/>
  </w:style>
  <w:style w:type="paragraph" w:customStyle="1" w:styleId="A9A6181F56044B85A0B131F3B53A37A6">
    <w:name w:val="A9A6181F56044B85A0B131F3B53A37A6"/>
    <w:rsid w:val="009B2912"/>
  </w:style>
  <w:style w:type="paragraph" w:customStyle="1" w:styleId="47958EC4B95E46C28FB2DF3D810C4A50">
    <w:name w:val="47958EC4B95E46C28FB2DF3D810C4A50"/>
    <w:rsid w:val="009B2912"/>
  </w:style>
  <w:style w:type="paragraph" w:customStyle="1" w:styleId="C16D5B39E881481CBB5D944749DD8275">
    <w:name w:val="C16D5B39E881481CBB5D944749DD8275"/>
    <w:rsid w:val="009B2912"/>
  </w:style>
  <w:style w:type="paragraph" w:customStyle="1" w:styleId="6ECD107703964390A4914E4A09C10992">
    <w:name w:val="6ECD107703964390A4914E4A09C10992"/>
    <w:rsid w:val="009B2912"/>
  </w:style>
  <w:style w:type="paragraph" w:customStyle="1" w:styleId="FA018C62CB8249E2BF720A5DA8F4C0B5">
    <w:name w:val="FA018C62CB8249E2BF720A5DA8F4C0B5"/>
    <w:rsid w:val="009B2912"/>
  </w:style>
  <w:style w:type="paragraph" w:customStyle="1" w:styleId="373524DA91AE48A2A906A6AF6DFC9397">
    <w:name w:val="373524DA91AE48A2A906A6AF6DFC9397"/>
    <w:rsid w:val="009B2912"/>
  </w:style>
  <w:style w:type="paragraph" w:customStyle="1" w:styleId="EB933D982BA84C20A88D8B4F70CD19E6">
    <w:name w:val="EB933D982BA84C20A88D8B4F70CD19E6"/>
    <w:rsid w:val="009B2912"/>
  </w:style>
  <w:style w:type="paragraph" w:customStyle="1" w:styleId="F288132729724AA9BA9E068D61E8432F">
    <w:name w:val="F288132729724AA9BA9E068D61E8432F"/>
    <w:rsid w:val="009B2912"/>
  </w:style>
  <w:style w:type="paragraph" w:customStyle="1" w:styleId="D931BC4D6CD14E4BA9D89FFF40538D07">
    <w:name w:val="D931BC4D6CD14E4BA9D89FFF40538D07"/>
    <w:rsid w:val="00887E0A"/>
  </w:style>
  <w:style w:type="paragraph" w:customStyle="1" w:styleId="A50B196901E8475F82CE1C3F0352AA8B">
    <w:name w:val="A50B196901E8475F82CE1C3F0352AA8B"/>
    <w:rsid w:val="00887E0A"/>
  </w:style>
  <w:style w:type="paragraph" w:customStyle="1" w:styleId="B6CCB6702B034C3BB11B9DB971722157">
    <w:name w:val="B6CCB6702B034C3BB11B9DB971722157"/>
    <w:rsid w:val="00887E0A"/>
  </w:style>
  <w:style w:type="paragraph" w:customStyle="1" w:styleId="6E2DA2FFB4094FB38BA7E3B8FAE8A9FF">
    <w:name w:val="6E2DA2FFB4094FB38BA7E3B8FAE8A9FF"/>
    <w:rsid w:val="00887E0A"/>
  </w:style>
  <w:style w:type="paragraph" w:customStyle="1" w:styleId="96CA5832213745A49A6A68B5A398BDAF">
    <w:name w:val="96CA5832213745A49A6A68B5A398BDAF"/>
    <w:rsid w:val="00887E0A"/>
  </w:style>
  <w:style w:type="paragraph" w:customStyle="1" w:styleId="64A0532C52644A9CAB7231DAC78704D4">
    <w:name w:val="64A0532C52644A9CAB7231DAC78704D4"/>
    <w:rsid w:val="00887E0A"/>
  </w:style>
  <w:style w:type="paragraph" w:customStyle="1" w:styleId="558921E3CF1F4345AFC9C739B04F3DF8">
    <w:name w:val="558921E3CF1F4345AFC9C739B04F3DF8"/>
    <w:rsid w:val="00887E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Blue Business Set">
  <a:themeElements>
    <a:clrScheme name="Proposal">
      <a:dk1>
        <a:sysClr val="windowText" lastClr="000000"/>
      </a:dk1>
      <a:lt1>
        <a:sysClr val="window" lastClr="FFFFFF"/>
      </a:lt1>
      <a:dk2>
        <a:srgbClr val="2C283A"/>
      </a:dk2>
      <a:lt2>
        <a:srgbClr val="F1EAE6"/>
      </a:lt2>
      <a:accent1>
        <a:srgbClr val="5B9BD5"/>
      </a:accent1>
      <a:accent2>
        <a:srgbClr val="86BB40"/>
      </a:accent2>
      <a:accent3>
        <a:srgbClr val="F4BF2E"/>
      </a:accent3>
      <a:accent4>
        <a:srgbClr val="F3866C"/>
      </a:accent4>
      <a:accent5>
        <a:srgbClr val="92588D"/>
      </a:accent5>
      <a:accent6>
        <a:srgbClr val="F3533F"/>
      </a:accent6>
      <a:hlink>
        <a:srgbClr val="40ACD1"/>
      </a:hlink>
      <a:folHlink>
        <a:srgbClr val="92588D"/>
      </a:folHlink>
    </a:clrScheme>
    <a:fontScheme name="Arial Black-Arial">
      <a:majorFont>
        <a:latin typeface="Arial Black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99BB9-72CF-4543-B7E1-542DD4D310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5BF3A6-6445-4BEC-B27B-31EE213C9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Sales invoice (Business Blue design).dotx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Denver Foothills Tracking Association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Lynn</dc:creator>
  <cp:keywords/>
  <cp:lastModifiedBy>math major</cp:lastModifiedBy>
  <cp:revision>2</cp:revision>
  <cp:lastPrinted>2016-01-01T00:07:00Z</cp:lastPrinted>
  <dcterms:created xsi:type="dcterms:W3CDTF">2016-01-01T00:07:00Z</dcterms:created>
  <dcterms:modified xsi:type="dcterms:W3CDTF">2016-01-01T00:07:00Z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TC029278589991</vt:lpwstr>
  </property>
</Properties>
</file>